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CC">
    <v:background id="_x0000_s1025" o:bwmode="white" fillcolor="#ffc">
      <v:fill r:id="rId7" o:title="Parchment" color2="black" type="tile"/>
    </v:background>
  </w:background>
  <w:body>
    <w:p w:rsidR="0027449C" w:rsidRDefault="00172F5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1170305</wp:posOffset>
                </wp:positionV>
                <wp:extent cx="6590665" cy="365760"/>
                <wp:effectExtent l="0" t="0" r="3175" b="0"/>
                <wp:wrapNone/>
                <wp:docPr id="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066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51FE" w:rsidRPr="00087318" w:rsidRDefault="00CE3DFD" w:rsidP="002E2CA9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P</w:t>
                            </w:r>
                            <w:r w:rsidR="008B3931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 xml:space="preserve">resents a </w:t>
                            </w:r>
                            <w:r w:rsidR="00B72771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War</w:t>
                            </w:r>
                            <w:r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 xml:space="preserve">hammer: Age of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Sigmar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25017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Narrative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 xml:space="preserve"> Event</w:t>
                            </w:r>
                            <w:r w:rsidR="000776B3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 xml:space="preserve"> Title </w:t>
                            </w:r>
                            <w:r w:rsidR="000A17DA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of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2.15pt;width:518.95pt;height:28.8pt;z-index:251659263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" filled="f" stroked="f">
                <v:textbox>
                  <w:txbxContent>
                    <w:p w:rsidR="000751FE" w:rsidRPr="00087318" w:rsidRDefault="00CE3DFD" w:rsidP="002E2CA9">
                      <w:pPr>
                        <w:jc w:val="center"/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</w:pPr>
                      <w:r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P</w:t>
                      </w:r>
                      <w:r w:rsidR="008B3931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 xml:space="preserve">resents a </w:t>
                      </w:r>
                      <w:r w:rsidR="00B72771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War</w:t>
                      </w:r>
                      <w:r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 xml:space="preserve">hammer: Age of </w:t>
                      </w:r>
                      <w:proofErr w:type="spellStart"/>
                      <w:r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Sigmar</w:t>
                      </w:r>
                      <w:proofErr w:type="spellEnd"/>
                      <w:r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 xml:space="preserve"> </w:t>
                      </w:r>
                      <w:r w:rsidR="00F25017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Narrative</w:t>
                      </w:r>
                      <w:bookmarkStart w:id="1" w:name="_GoBack"/>
                      <w:bookmarkEnd w:id="1"/>
                      <w:r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 xml:space="preserve"> Event</w:t>
                      </w:r>
                      <w:r w:rsidR="000776B3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 xml:space="preserve"> Title </w:t>
                      </w:r>
                      <w:r w:rsidR="000A17DA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of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5522595</wp:posOffset>
                </wp:positionH>
                <wp:positionV relativeFrom="paragraph">
                  <wp:posOffset>6140450</wp:posOffset>
                </wp:positionV>
                <wp:extent cx="3572510" cy="274320"/>
                <wp:effectExtent l="7620" t="6350" r="10795" b="0"/>
                <wp:wrapNone/>
                <wp:docPr id="12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2510" cy="274320"/>
                          <a:chOff x="9603" y="10030"/>
                          <a:chExt cx="5626" cy="432"/>
                        </a:xfrm>
                      </wpg:grpSpPr>
                      <wps:wsp>
                        <wps:cNvPr id="1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0257" y="10030"/>
                            <a:ext cx="43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51FE" w:rsidRPr="00C52AC7" w:rsidRDefault="006B1762" w:rsidP="00EB4BB6">
                              <w:pPr>
                                <w:jc w:val="center"/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 xml:space="preserve">Aaron </w:t>
                              </w:r>
                              <w:proofErr w:type="spellStart"/>
                              <w:r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>Bostian</w:t>
                              </w:r>
                              <w:proofErr w:type="spellEnd"/>
                              <w:r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 w:rsidR="00172F56"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>Secretary</w:t>
                              </w:r>
                              <w:r w:rsidR="000776B3"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 xml:space="preserve"> Prime</w:t>
                              </w:r>
                              <w:r w:rsidR="00172F56"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br/>
                              </w:r>
                              <w:proofErr w:type="spellStart"/>
                              <w:r w:rsidR="00172F56"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>U</w:t>
                              </w:r>
                              <w:r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>t</w:t>
                              </w:r>
                              <w:proofErr w:type="spellEnd"/>
                              <w:r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 xml:space="preserve"> Manager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29"/>
                        <wps:cNvCnPr>
                          <a:cxnSpLocks noChangeShapeType="1"/>
                        </wps:cNvCnPr>
                        <wps:spPr bwMode="auto">
                          <a:xfrm>
                            <a:off x="9603" y="10030"/>
                            <a:ext cx="5626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27" style="position:absolute;margin-left:434.85pt;margin-top:483.5pt;width:281.3pt;height:21.6pt;z-index:251679744" coordorigin="9603,10030" coordsize="5626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">
                <v:shape id="Text Box 28" o:spid="_x0000_s1028" type="#_x0000_t202" style="position:absolute;left:10257;top:10030;width:43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0751FE" w:rsidRPr="00C52AC7" w:rsidRDefault="006B1762" w:rsidP="00EB4BB6">
                        <w:pPr>
                          <w:jc w:val="center"/>
                          <w:rPr>
                            <w:rFonts w:ascii="Georgia" w:hAnsi="Georgia"/>
                            <w:sz w:val="24"/>
                            <w:szCs w:val="24"/>
                          </w:rPr>
                        </w:pPr>
                        <w:r>
                          <w:rPr>
                            <w:rFonts w:ascii="Georgia" w:hAnsi="Georgia"/>
                            <w:sz w:val="24"/>
                            <w:szCs w:val="24"/>
                          </w:rPr>
                          <w:t xml:space="preserve">Aaron </w:t>
                        </w:r>
                        <w:proofErr w:type="spellStart"/>
                        <w:r>
                          <w:rPr>
                            <w:rFonts w:ascii="Georgia" w:hAnsi="Georgia"/>
                            <w:sz w:val="24"/>
                            <w:szCs w:val="24"/>
                          </w:rPr>
                          <w:t>Bostian</w:t>
                        </w:r>
                        <w:proofErr w:type="spellEnd"/>
                        <w:r>
                          <w:rPr>
                            <w:rFonts w:ascii="Georgia" w:hAnsi="Georgia"/>
                            <w:sz w:val="24"/>
                            <w:szCs w:val="24"/>
                          </w:rPr>
                          <w:t xml:space="preserve">, </w:t>
                        </w:r>
                        <w:r w:rsidR="00172F56">
                          <w:rPr>
                            <w:rFonts w:ascii="Georgia" w:hAnsi="Georgia"/>
                            <w:sz w:val="24"/>
                            <w:szCs w:val="24"/>
                          </w:rPr>
                          <w:t>Secretary</w:t>
                        </w:r>
                        <w:r w:rsidR="000776B3">
                          <w:rPr>
                            <w:rFonts w:ascii="Georgia" w:hAnsi="Georgia"/>
                            <w:sz w:val="24"/>
                            <w:szCs w:val="24"/>
                          </w:rPr>
                          <w:t xml:space="preserve"> Prime</w:t>
                        </w:r>
                        <w:r w:rsidR="00172F56">
                          <w:rPr>
                            <w:rFonts w:ascii="Georgia" w:hAnsi="Georgia"/>
                            <w:sz w:val="24"/>
                            <w:szCs w:val="24"/>
                          </w:rPr>
                          <w:br/>
                        </w:r>
                        <w:proofErr w:type="spellStart"/>
                        <w:r w:rsidR="00172F56">
                          <w:rPr>
                            <w:rFonts w:ascii="Georgia" w:hAnsi="Georgia"/>
                            <w:sz w:val="24"/>
                            <w:szCs w:val="24"/>
                          </w:rPr>
                          <w:t>U</w:t>
                        </w:r>
                        <w:r>
                          <w:rPr>
                            <w:rFonts w:ascii="Georgia" w:hAnsi="Georgia"/>
                            <w:sz w:val="24"/>
                            <w:szCs w:val="24"/>
                          </w:rPr>
                          <w:t>t</w:t>
                        </w:r>
                        <w:proofErr w:type="spellEnd"/>
                        <w:r>
                          <w:rPr>
                            <w:rFonts w:ascii="Georgia" w:hAnsi="Georgia"/>
                            <w:sz w:val="24"/>
                            <w:szCs w:val="24"/>
                          </w:rPr>
                          <w:t xml:space="preserve"> Manager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9" o:spid="_x0000_s1029" type="#_x0000_t32" style="position:absolute;left:9603;top:10030;width:562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KMvsIAAADbAAAADwAAAGRycy9kb3ducmV2LnhtbERPS2sCMRC+F/ofwgheimaVKrI1yrYg&#10;1IIHH71PN9NNcDPZbqKu/94UBG/z8T1nvuxcLc7UButZwWiYgSAuvbZcKTjsV4MZiBCRNdaeScGV&#10;AiwXz09zzLW/8JbOu1iJFMIhRwUmxiaXMpSGHIahb4gT9+tbhzHBtpK6xUsKd7UcZ9lUOrScGgw2&#10;9GGoPO5OTsFmPXovfoxdf23/7GayKupT9fKtVL/XFW8gInXxIb67P3Wa/wr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DKMvsIAAADbAAAADwAAAAAAAAAAAAAA&#10;AAChAgAAZHJzL2Rvd25yZXYueG1sUEsFBgAAAAAEAAQA+QAAAJADAAAAAA==&#10;"/>
              </v:group>
            </w:pict>
          </mc:Fallback>
        </mc:AlternateContent>
      </w:r>
      <w:r>
        <w:rPr>
          <w:noProof/>
          <w:lang w:eastAsia="en-US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777875</wp:posOffset>
                </wp:positionH>
                <wp:positionV relativeFrom="paragraph">
                  <wp:posOffset>6140450</wp:posOffset>
                </wp:positionV>
                <wp:extent cx="3572510" cy="274320"/>
                <wp:effectExtent l="6350" t="6350" r="12065" b="0"/>
                <wp:wrapNone/>
                <wp:docPr id="9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2510" cy="274320"/>
                          <a:chOff x="2316" y="10030"/>
                          <a:chExt cx="5626" cy="432"/>
                        </a:xfrm>
                      </wpg:grpSpPr>
                      <wps:wsp>
                        <wps:cNvPr id="1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826" y="10030"/>
                            <a:ext cx="460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51FE" w:rsidRPr="00C52AC7" w:rsidRDefault="000776B3" w:rsidP="00EB4BB6">
                              <w:pPr>
                                <w:jc w:val="center"/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 xml:space="preserve">Brian </w:t>
                              </w:r>
                              <w:proofErr w:type="spellStart"/>
                              <w:r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>Orban</w:t>
                              </w:r>
                              <w:proofErr w:type="spellEnd"/>
                              <w:r>
                                <w:rPr>
                                  <w:rFonts w:ascii="Georgia" w:hAnsi="Georgia"/>
                                  <w:sz w:val="24"/>
                                  <w:szCs w:val="24"/>
                                </w:rPr>
                                <w:t>, Narrative Event Organizer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2316" y="10030"/>
                            <a:ext cx="5626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30" style="position:absolute;margin-left:61.25pt;margin-top:483.5pt;width:281.3pt;height:21.6pt;z-index:251676672" coordorigin="2316,10030" coordsize="5626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">
                <v:shape id="Text Box 15" o:spid="_x0000_s1031" type="#_x0000_t202" style="position:absolute;left:2826;top:10030;width:46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0751FE" w:rsidRPr="00C52AC7" w:rsidRDefault="000776B3" w:rsidP="00EB4BB6">
                        <w:pPr>
                          <w:jc w:val="center"/>
                          <w:rPr>
                            <w:rFonts w:ascii="Georgia" w:hAnsi="Georgia"/>
                            <w:sz w:val="24"/>
                            <w:szCs w:val="24"/>
                          </w:rPr>
                        </w:pPr>
                        <w:r>
                          <w:rPr>
                            <w:rFonts w:ascii="Georgia" w:hAnsi="Georgia"/>
                            <w:sz w:val="24"/>
                            <w:szCs w:val="24"/>
                          </w:rPr>
                          <w:t xml:space="preserve">Brian </w:t>
                        </w:r>
                        <w:proofErr w:type="spellStart"/>
                        <w:r>
                          <w:rPr>
                            <w:rFonts w:ascii="Georgia" w:hAnsi="Georgia"/>
                            <w:sz w:val="24"/>
                            <w:szCs w:val="24"/>
                          </w:rPr>
                          <w:t>Orban</w:t>
                        </w:r>
                        <w:proofErr w:type="spellEnd"/>
                        <w:r>
                          <w:rPr>
                            <w:rFonts w:ascii="Georgia" w:hAnsi="Georgia"/>
                            <w:sz w:val="24"/>
                            <w:szCs w:val="24"/>
                          </w:rPr>
                          <w:t>, Narrative Event Organizer</w:t>
                        </w:r>
                      </w:p>
                    </w:txbxContent>
                  </v:textbox>
                </v:shape>
                <v:shape id="AutoShape 13" o:spid="_x0000_s1032" type="#_x0000_t32" style="position:absolute;left:2316;top:10030;width:562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UvJsIAAADbAAAADwAAAGRycy9kb3ducmV2LnhtbERPTWsCMRC9F/wPYQQvpWZXaJGtUdaC&#10;oAUPanufbqab4Gay3URd/70RCt7m8T5ntuhdI87UBetZQT7OQBBXXluuFXwdVi9TECEia2w8k4Ir&#10;BVjMB08zLLS/8I7O+1iLFMKhQAUmxraQMlSGHIaxb4kT9+s7hzHBrpa6w0sKd42cZNmbdGg5NRhs&#10;6cNQddyfnILtJl+WP8ZuPnd/dvu6KptT/fyt1GjYl+8gIvXxIf53r3Wan8P9l3SA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EUvJsIAAADbAAAADwAAAAAAAAAAAAAA&#10;AAChAgAAZHJzL2Rvd25yZXYueG1sUEsFBgAAAAAEAAQA+QAAAJADAAAAAA==&#10;"/>
              </v:group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2769235</wp:posOffset>
                </wp:positionV>
                <wp:extent cx="7772400" cy="145034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450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51FE" w:rsidRPr="000751FE" w:rsidRDefault="000A17DA" w:rsidP="006B1762">
                            <w:pPr>
                              <w:jc w:val="center"/>
                              <w:rPr>
                                <w:rFonts w:ascii="Brush Script MT" w:hAnsi="Brush Script MT"/>
                                <w:szCs w:val="144"/>
                              </w:rPr>
                            </w:pPr>
                            <w:r>
                              <w:rPr>
                                <w:rFonts w:ascii="Brush Script MT" w:hAnsi="Brush Script MT"/>
                                <w:sz w:val="144"/>
                                <w:szCs w:val="144"/>
                              </w:rPr>
                              <w:t>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0;margin-top:218.05pt;width:612pt;height:114.2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" filled="f" stroked="f">
                <v:textbox>
                  <w:txbxContent>
                    <w:p w:rsidR="000751FE" w:rsidRPr="000751FE" w:rsidRDefault="000A17DA" w:rsidP="006B1762">
                      <w:pPr>
                        <w:jc w:val="center"/>
                        <w:rPr>
                          <w:rFonts w:ascii="Brush Script MT" w:hAnsi="Brush Script MT"/>
                          <w:szCs w:val="144"/>
                        </w:rPr>
                      </w:pPr>
                      <w:r>
                        <w:rPr>
                          <w:rFonts w:ascii="Brush Script MT" w:hAnsi="Brush Script MT"/>
                          <w:sz w:val="144"/>
                          <w:szCs w:val="144"/>
                        </w:rPr>
                        <w:t>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811530</wp:posOffset>
                </wp:positionV>
                <wp:extent cx="7346950" cy="457200"/>
                <wp:effectExtent l="0" t="1905" r="0" b="0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1762" w:rsidRPr="00172F56" w:rsidRDefault="001C23CB" w:rsidP="006B1762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hAnsi="Georgia"/>
                                <w:i/>
                                <w:sz w:val="48"/>
                                <w:szCs w:val="48"/>
                              </w:rPr>
                              <w:t xml:space="preserve">The </w:t>
                            </w:r>
                            <w:r w:rsidR="00F25017">
                              <w:rPr>
                                <w:rFonts w:ascii="Georgia" w:hAnsi="Georgia"/>
                                <w:i/>
                                <w:sz w:val="48"/>
                                <w:szCs w:val="48"/>
                              </w:rPr>
                              <w:t>Wizard Fawkes</w:t>
                            </w:r>
                          </w:p>
                          <w:p w:rsidR="00172F56" w:rsidRPr="00F07600" w:rsidRDefault="00172F56" w:rsidP="006B1762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4" type="#_x0000_t202" style="position:absolute;margin-left:0;margin-top:63.9pt;width:578.5pt;height:36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" filled="f" stroked="f" strokecolor="black [3213]">
                <v:textbox>
                  <w:txbxContent>
                    <w:p w:rsidR="006B1762" w:rsidRPr="00172F56" w:rsidRDefault="001C23CB" w:rsidP="006B1762">
                      <w:pPr>
                        <w:jc w:val="center"/>
                        <w:rPr>
                          <w:rFonts w:ascii="Georgia" w:hAnsi="Georgia"/>
                          <w:i/>
                          <w:sz w:val="48"/>
                          <w:szCs w:val="48"/>
                        </w:rPr>
                      </w:pPr>
                      <w:r>
                        <w:rPr>
                          <w:rFonts w:ascii="Georgia" w:hAnsi="Georgia"/>
                          <w:i/>
                          <w:sz w:val="48"/>
                          <w:szCs w:val="48"/>
                        </w:rPr>
                        <w:t xml:space="preserve">The </w:t>
                      </w:r>
                      <w:r w:rsidR="00F25017">
                        <w:rPr>
                          <w:rFonts w:ascii="Georgia" w:hAnsi="Georgia"/>
                          <w:i/>
                          <w:sz w:val="48"/>
                          <w:szCs w:val="48"/>
                        </w:rPr>
                        <w:t>Wizard Fawkes</w:t>
                      </w:r>
                    </w:p>
                    <w:p w:rsidR="00172F56" w:rsidRPr="00F07600" w:rsidRDefault="00172F56" w:rsidP="006B1762">
                      <w:pPr>
                        <w:jc w:val="center"/>
                        <w:rPr>
                          <w:rFonts w:ascii="Georgia" w:hAnsi="Georgia"/>
                          <w:i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5031105</wp:posOffset>
                </wp:positionV>
                <wp:extent cx="3527425" cy="365760"/>
                <wp:effectExtent l="0" t="1905" r="0" b="3810"/>
                <wp:wrapNone/>
                <wp:docPr id="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742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51FE" w:rsidRPr="00087318" w:rsidRDefault="000776B3" w:rsidP="00F07600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Presented 10</w:t>
                            </w:r>
                            <w:r w:rsidR="008B3931" w:rsidRPr="008B3931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8B3931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 xml:space="preserve"> of </w:t>
                            </w:r>
                            <w:r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November</w:t>
                            </w:r>
                            <w:r w:rsidR="00B634C9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 xml:space="preserve"> 201</w:t>
                            </w:r>
                            <w:r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35" type="#_x0000_t202" style="position:absolute;margin-left:0;margin-top:396.15pt;width:277.75pt;height:28.8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" filled="f" stroked="f">
                <v:textbox>
                  <w:txbxContent>
                    <w:p w:rsidR="000751FE" w:rsidRPr="00087318" w:rsidRDefault="000776B3" w:rsidP="00F07600">
                      <w:pPr>
                        <w:jc w:val="center"/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</w:pPr>
                      <w:r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Presented 10</w:t>
                      </w:r>
                      <w:r w:rsidR="008B3931" w:rsidRPr="008B3931">
                        <w:rPr>
                          <w:rFonts w:ascii="Georgia" w:hAnsi="Georgia"/>
                          <w:i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="008B3931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 xml:space="preserve"> of </w:t>
                      </w:r>
                      <w:r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November</w:t>
                      </w:r>
                      <w:r w:rsidR="00B634C9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 xml:space="preserve"> 201</w:t>
                      </w:r>
                      <w:r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3853815</wp:posOffset>
                </wp:positionV>
                <wp:extent cx="548640" cy="365760"/>
                <wp:effectExtent l="0" t="0" r="3810" b="0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51FE" w:rsidRPr="00087318" w:rsidRDefault="000751FE" w:rsidP="001B6E15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087318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for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6" type="#_x0000_t202" style="position:absolute;margin-left:0;margin-top:303.45pt;width:43.2pt;height:28.8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" filled="f" stroked="f">
                <v:textbox>
                  <w:txbxContent>
                    <w:p w:rsidR="000751FE" w:rsidRPr="00087318" w:rsidRDefault="000751FE" w:rsidP="001B6E15">
                      <w:pPr>
                        <w:jc w:val="center"/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</w:pPr>
                      <w:proofErr w:type="gramStart"/>
                      <w:r w:rsidRPr="00087318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for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5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2573655</wp:posOffset>
                </wp:positionV>
                <wp:extent cx="548640" cy="365760"/>
                <wp:effectExtent l="0" t="1905" r="3810" b="3810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51FE" w:rsidRPr="00087318" w:rsidRDefault="000751FE" w:rsidP="00504FB4">
                            <w:pPr>
                              <w:jc w:val="center"/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087318">
                              <w:rPr>
                                <w:rFonts w:ascii="Georgia" w:hAnsi="Georgia"/>
                                <w:i/>
                                <w:sz w:val="32"/>
                                <w:szCs w:val="32"/>
                              </w:rPr>
                              <w:t>to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7" type="#_x0000_t202" style="position:absolute;margin-left:0;margin-top:202.65pt;width:43.2pt;height:28.8pt;z-index:251662335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" filled="f" stroked="f">
                <v:textbox>
                  <w:txbxContent>
                    <w:p w:rsidR="000751FE" w:rsidRPr="00087318" w:rsidRDefault="000751FE" w:rsidP="00504FB4">
                      <w:pPr>
                        <w:jc w:val="center"/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</w:pPr>
                      <w:proofErr w:type="gramStart"/>
                      <w:r w:rsidRPr="00087318">
                        <w:rPr>
                          <w:rFonts w:ascii="Georgia" w:hAnsi="Georgia"/>
                          <w:i/>
                          <w:sz w:val="32"/>
                          <w:szCs w:val="32"/>
                        </w:rPr>
                        <w:t>to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4208145</wp:posOffset>
                </wp:positionV>
                <wp:extent cx="5943600" cy="822960"/>
                <wp:effectExtent l="0" t="0" r="0" b="0"/>
                <wp:wrapNone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2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751FE" w:rsidRPr="000776B3" w:rsidRDefault="000776B3" w:rsidP="001B6E15">
                            <w:pPr>
                              <w:jc w:val="center"/>
                              <w:rPr>
                                <w:rFonts w:ascii="Georgia" w:hAnsi="Georgia"/>
                                <w:sz w:val="96"/>
                                <w:szCs w:val="96"/>
                              </w:rPr>
                            </w:pPr>
                            <w:r w:rsidRPr="000776B3">
                              <w:rPr>
                                <w:rFonts w:ascii="Georgia" w:hAnsi="Georgia"/>
                                <w:sz w:val="96"/>
                                <w:szCs w:val="96"/>
                              </w:rPr>
                              <w:t>BEST NARRATIVE</w:t>
                            </w:r>
                          </w:p>
                          <w:p w:rsidR="006B1762" w:rsidRPr="00087318" w:rsidRDefault="006B1762" w:rsidP="006B1762">
                            <w:pPr>
                              <w:rPr>
                                <w:rFonts w:ascii="Georgia" w:hAnsi="Georgia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8" type="#_x0000_t202" style="position:absolute;margin-left:0;margin-top:331.35pt;width:468pt;height:64.8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" filled="f" stroked="f" strokecolor="black [3213]">
                <v:textbox>
                  <w:txbxContent>
                    <w:p w:rsidR="000751FE" w:rsidRPr="000776B3" w:rsidRDefault="000776B3" w:rsidP="001B6E15">
                      <w:pPr>
                        <w:jc w:val="center"/>
                        <w:rPr>
                          <w:rFonts w:ascii="Georgia" w:hAnsi="Georgia"/>
                          <w:sz w:val="96"/>
                          <w:szCs w:val="96"/>
                        </w:rPr>
                      </w:pPr>
                      <w:r w:rsidRPr="000776B3">
                        <w:rPr>
                          <w:rFonts w:ascii="Georgia" w:hAnsi="Georgia"/>
                          <w:sz w:val="96"/>
                          <w:szCs w:val="96"/>
                        </w:rPr>
                        <w:t>BEST NARRATIVE</w:t>
                      </w:r>
                    </w:p>
                    <w:p w:rsidR="006B1762" w:rsidRPr="00087318" w:rsidRDefault="006B1762" w:rsidP="006B1762">
                      <w:pPr>
                        <w:rPr>
                          <w:rFonts w:ascii="Georgia" w:hAnsi="Georgia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1472565</wp:posOffset>
                </wp:positionV>
                <wp:extent cx="8412480" cy="1188720"/>
                <wp:effectExtent l="0" t="0" r="0" b="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12480" cy="1188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751FE" w:rsidRPr="00172F56" w:rsidRDefault="000776B3" w:rsidP="002E2CA9">
                            <w:pPr>
                              <w:jc w:val="center"/>
                              <w:rPr>
                                <w:rFonts w:ascii="Old English Text MT" w:hAnsi="Old English Text MT"/>
                                <w:sz w:val="144"/>
                                <w:szCs w:val="1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Old English Text MT" w:hAnsi="Old English Text MT"/>
                                <w:sz w:val="144"/>
                                <w:szCs w:val="14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Bard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9" type="#_x0000_t202" style="position:absolute;margin-left:0;margin-top:115.95pt;width:662.4pt;height:93.6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" filled="f" stroked="f">
                <v:textbox>
                  <w:txbxContent>
                    <w:p w:rsidR="000751FE" w:rsidRPr="00172F56" w:rsidRDefault="000776B3" w:rsidP="002E2CA9">
                      <w:pPr>
                        <w:jc w:val="center"/>
                        <w:rPr>
                          <w:rFonts w:ascii="Old English Text MT" w:hAnsi="Old English Text MT"/>
                          <w:sz w:val="144"/>
                          <w:szCs w:val="1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Old English Text MT" w:hAnsi="Old English Text MT"/>
                          <w:sz w:val="144"/>
                          <w:szCs w:val="14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Bard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25BE">
        <w:rPr>
          <w:noProof/>
          <w:lang w:eastAsia="en-US"/>
        </w:rPr>
        <w:drawing>
          <wp:inline distT="0" distB="0" distL="0" distR="0">
            <wp:extent cx="9782656" cy="7071864"/>
            <wp:effectExtent l="19050" t="0" r="9044" b="0"/>
            <wp:docPr id="1" name="Picture 0" descr="award certificate emp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ward certificate empty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292" cy="7080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449C" w:rsidSect="00891160">
      <w:pgSz w:w="16839" w:h="11907" w:orient="landscape" w:code="9"/>
      <w:pgMar w:top="360" w:right="108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isplayBackgroundShape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762"/>
    <w:rsid w:val="00057225"/>
    <w:rsid w:val="000751FE"/>
    <w:rsid w:val="000776B3"/>
    <w:rsid w:val="00087318"/>
    <w:rsid w:val="000A17DA"/>
    <w:rsid w:val="00171E5D"/>
    <w:rsid w:val="00172F56"/>
    <w:rsid w:val="001B6E15"/>
    <w:rsid w:val="001C23CB"/>
    <w:rsid w:val="00215857"/>
    <w:rsid w:val="00245807"/>
    <w:rsid w:val="0027449C"/>
    <w:rsid w:val="002E2CA9"/>
    <w:rsid w:val="00310994"/>
    <w:rsid w:val="004F03F8"/>
    <w:rsid w:val="00504FB4"/>
    <w:rsid w:val="005378F0"/>
    <w:rsid w:val="00562B64"/>
    <w:rsid w:val="00564023"/>
    <w:rsid w:val="006A04ED"/>
    <w:rsid w:val="006B1762"/>
    <w:rsid w:val="006E3547"/>
    <w:rsid w:val="006F46B8"/>
    <w:rsid w:val="006F6303"/>
    <w:rsid w:val="0075183E"/>
    <w:rsid w:val="007839EA"/>
    <w:rsid w:val="00796F11"/>
    <w:rsid w:val="007C3B63"/>
    <w:rsid w:val="007E75A2"/>
    <w:rsid w:val="007F25EB"/>
    <w:rsid w:val="00891160"/>
    <w:rsid w:val="008B315B"/>
    <w:rsid w:val="008B3931"/>
    <w:rsid w:val="008E1996"/>
    <w:rsid w:val="009822E9"/>
    <w:rsid w:val="009B1C56"/>
    <w:rsid w:val="009C3885"/>
    <w:rsid w:val="00A16572"/>
    <w:rsid w:val="00A76467"/>
    <w:rsid w:val="00AC63EE"/>
    <w:rsid w:val="00B634C9"/>
    <w:rsid w:val="00B72771"/>
    <w:rsid w:val="00B94A2E"/>
    <w:rsid w:val="00C52AC7"/>
    <w:rsid w:val="00C63E2C"/>
    <w:rsid w:val="00CE3DFD"/>
    <w:rsid w:val="00DA4402"/>
    <w:rsid w:val="00E67195"/>
    <w:rsid w:val="00E925BE"/>
    <w:rsid w:val="00E938E2"/>
    <w:rsid w:val="00EA69CE"/>
    <w:rsid w:val="00EB4BB6"/>
    <w:rsid w:val="00EC0F67"/>
    <w:rsid w:val="00EE22D2"/>
    <w:rsid w:val="00F07600"/>
    <w:rsid w:val="00F25017"/>
    <w:rsid w:val="00F31290"/>
    <w:rsid w:val="00F46D8A"/>
    <w:rsid w:val="00FD32E1"/>
    <w:rsid w:val="00FE1B1B"/>
    <w:rsid w:val="00FF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ffe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4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25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5B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5183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44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25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5B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7518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ini\AppData\Roaming\Microsoft\Templates\TP03000698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36" ma:contentTypeDescription="Create a new document." ma:contentTypeScope="" ma:versionID="e4a5fc713301fd121d9c49aa2472189d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A5BF6-D76A-412A-B564-A6A2E95621DC}">
  <ds:schemaRefs>
    <ds:schemaRef ds:uri="http://schemas.microsoft.com/office/2006/metadata/contentType"/>
    <ds:schemaRef ds:uri="http://schemas.microsoft.com/office/2006/metadata/properties/metaAttributes"/>
  </ds:schemaRefs>
</ds:datastoreItem>
</file>

<file path=customXml/itemProps2.xml><?xml version="1.0" encoding="utf-8"?>
<ds:datastoreItem xmlns:ds="http://schemas.openxmlformats.org/officeDocument/2006/customXml" ds:itemID="{962E011B-1B14-401C-BE22-77EA85530B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2FEAC7-89CE-4F03-BAD0-484E50717D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7C6D5B-A763-4655-B9A6-DC17F79C8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TP030006984</Template>
  <TotalTime>2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Laini</dc:creator>
  <cp:lastModifiedBy>Aaron</cp:lastModifiedBy>
  <cp:revision>3</cp:revision>
  <cp:lastPrinted>2018-10-25T22:12:00Z</cp:lastPrinted>
  <dcterms:created xsi:type="dcterms:W3CDTF">2018-10-25T22:12:00Z</dcterms:created>
  <dcterms:modified xsi:type="dcterms:W3CDTF">2018-10-25T22:14:00Z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TC300069849990</vt:lpwstr>
  </property>
</Properties>
</file>